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8A8" w:rsidRPr="00981F88" w:rsidRDefault="00981F88">
      <w:pPr>
        <w:rPr>
          <w:rFonts w:ascii="Roboto Slab" w:hAnsi="Roboto Slab"/>
          <w:sz w:val="24"/>
        </w:rPr>
      </w:pPr>
      <w:r w:rsidRPr="00981F88">
        <w:rPr>
          <w:rFonts w:ascii="Roboto Slab" w:hAnsi="Roboto Slab"/>
          <w:sz w:val="24"/>
        </w:rPr>
        <w:t>Ihre Projektdaten</w:t>
      </w:r>
    </w:p>
    <w:p w:rsidR="00DE28A8" w:rsidRDefault="00DE28A8"/>
    <w:tbl>
      <w:tblPr>
        <w:tblStyle w:val="Tabellenraster"/>
        <w:tblW w:w="153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30"/>
        <w:gridCol w:w="3686"/>
        <w:gridCol w:w="2126"/>
        <w:gridCol w:w="1701"/>
        <w:gridCol w:w="2410"/>
        <w:gridCol w:w="2551"/>
      </w:tblGrid>
      <w:tr w:rsidR="00A87371" w:rsidRPr="00AD2764" w:rsidTr="00B43B67">
        <w:trPr>
          <w:trHeight w:hRule="exact"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F243E" w:themeFill="text2" w:themeFillShade="80"/>
            <w:vAlign w:val="center"/>
          </w:tcPr>
          <w:p w:rsidR="00A87371" w:rsidRPr="00AD2764" w:rsidRDefault="00A87371" w:rsidP="00E21B68">
            <w:pPr>
              <w:pStyle w:val="KopiedesTextkrpers"/>
              <w:rPr>
                <w:rFonts w:ascii="Roboto Slab" w:hAnsi="Roboto Slab"/>
                <w:b/>
                <w:sz w:val="24"/>
                <w:szCs w:val="24"/>
              </w:rPr>
            </w:pPr>
            <w:r w:rsidRPr="00AD2764">
              <w:rPr>
                <w:rFonts w:ascii="Roboto Slab" w:hAnsi="Roboto Slab"/>
                <w:b/>
                <w:sz w:val="24"/>
                <w:szCs w:val="24"/>
              </w:rPr>
              <w:t>Kunde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F243E" w:themeFill="text2" w:themeFillShade="80"/>
            <w:vAlign w:val="center"/>
          </w:tcPr>
          <w:p w:rsidR="00A87371" w:rsidRPr="00AD2764" w:rsidRDefault="00A87371" w:rsidP="00A87371">
            <w:pPr>
              <w:pStyle w:val="KopiedesTextkrpers"/>
              <w:rPr>
                <w:rFonts w:ascii="Roboto Slab" w:hAnsi="Roboto Slab"/>
                <w:b/>
                <w:color w:val="FFFFFF" w:themeColor="background1"/>
                <w:sz w:val="24"/>
                <w:szCs w:val="24"/>
              </w:rPr>
            </w:pPr>
            <w:r w:rsidRPr="00AD2764">
              <w:rPr>
                <w:rFonts w:ascii="Roboto Slab" w:hAnsi="Roboto Slab"/>
                <w:b/>
                <w:color w:val="FFFFFF" w:themeColor="background1"/>
                <w:sz w:val="24"/>
                <w:szCs w:val="24"/>
              </w:rPr>
              <w:t>Projekt / Projektabschnitt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F243E" w:themeFill="text2" w:themeFillShade="80"/>
            <w:vAlign w:val="center"/>
          </w:tcPr>
          <w:p w:rsidR="00A87371" w:rsidRPr="00AD2764" w:rsidRDefault="00A87371" w:rsidP="00E21B68">
            <w:pPr>
              <w:pStyle w:val="KopiedesTextkrpers"/>
              <w:rPr>
                <w:rFonts w:ascii="Roboto Slab" w:hAnsi="Roboto Slab"/>
                <w:b/>
                <w:sz w:val="24"/>
                <w:szCs w:val="24"/>
              </w:rPr>
            </w:pPr>
            <w:r w:rsidRPr="00AD2764">
              <w:rPr>
                <w:rFonts w:ascii="Roboto Slab" w:hAnsi="Roboto Slab"/>
                <w:b/>
                <w:sz w:val="24"/>
                <w:szCs w:val="24"/>
              </w:rPr>
              <w:t>Auftrag vom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F243E" w:themeFill="text2" w:themeFillShade="80"/>
            <w:vAlign w:val="center"/>
          </w:tcPr>
          <w:p w:rsidR="00A87371" w:rsidRPr="00AD2764" w:rsidRDefault="00A87371" w:rsidP="00BE74D6">
            <w:pPr>
              <w:pStyle w:val="KopiedesTextkrpers"/>
              <w:jc w:val="center"/>
              <w:rPr>
                <w:rFonts w:ascii="Roboto Slab" w:hAnsi="Roboto Slab"/>
                <w:b/>
                <w:sz w:val="24"/>
                <w:szCs w:val="24"/>
              </w:rPr>
            </w:pPr>
            <w:r w:rsidRPr="00AD2764">
              <w:rPr>
                <w:rFonts w:ascii="Roboto Slab" w:hAnsi="Roboto Slab"/>
                <w:b/>
                <w:sz w:val="24"/>
                <w:szCs w:val="24"/>
              </w:rPr>
              <w:t>Abnahme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F243E" w:themeFill="text2" w:themeFillShade="80"/>
            <w:vAlign w:val="center"/>
          </w:tcPr>
          <w:p w:rsidR="00A87371" w:rsidRPr="00AD2764" w:rsidRDefault="00A87371" w:rsidP="00E21B68">
            <w:pPr>
              <w:pStyle w:val="KopiedesTextkrpers"/>
              <w:rPr>
                <w:rFonts w:ascii="Roboto Slab" w:hAnsi="Roboto Slab"/>
                <w:b/>
                <w:sz w:val="24"/>
                <w:szCs w:val="24"/>
              </w:rPr>
            </w:pPr>
            <w:r w:rsidRPr="00AD2764">
              <w:rPr>
                <w:rFonts w:ascii="Roboto Slab" w:hAnsi="Roboto Slab"/>
                <w:b/>
                <w:sz w:val="24"/>
                <w:szCs w:val="24"/>
              </w:rPr>
              <w:t>Art d. Abnahme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  <w:vAlign w:val="center"/>
          </w:tcPr>
          <w:p w:rsidR="00A87371" w:rsidRPr="00AD2764" w:rsidRDefault="00A87371" w:rsidP="00E21B68">
            <w:pPr>
              <w:pStyle w:val="KopiedesTextkrpers"/>
              <w:rPr>
                <w:rFonts w:ascii="Roboto Slab" w:hAnsi="Roboto Slab"/>
                <w:b/>
                <w:sz w:val="24"/>
                <w:szCs w:val="24"/>
              </w:rPr>
            </w:pPr>
            <w:r w:rsidRPr="00AD2764">
              <w:rPr>
                <w:rFonts w:ascii="Roboto Slab" w:hAnsi="Roboto Slab"/>
                <w:b/>
                <w:sz w:val="24"/>
                <w:szCs w:val="24"/>
              </w:rPr>
              <w:t>Gewährleistung bis</w:t>
            </w:r>
          </w:p>
        </w:tc>
      </w:tr>
      <w:tr w:rsidR="00FC2514" w:rsidRPr="00AD2764" w:rsidTr="00B43B67">
        <w:trPr>
          <w:trHeight w:hRule="exact"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proofErr w:type="spellStart"/>
            <w:r w:rsidRPr="00AD2764">
              <w:rPr>
                <w:rFonts w:ascii="Roboto Slab" w:hAnsi="Roboto Slab"/>
                <w:sz w:val="24"/>
                <w:szCs w:val="24"/>
              </w:rPr>
              <w:t>Beckröge</w:t>
            </w:r>
            <w:proofErr w:type="spellEnd"/>
            <w:r w:rsidRPr="00AD2764">
              <w:rPr>
                <w:rFonts w:ascii="Roboto Slab" w:hAnsi="Roboto Slab"/>
                <w:sz w:val="24"/>
                <w:szCs w:val="24"/>
              </w:rPr>
              <w:t xml:space="preserve"> Getränkegroßhandels GmbH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CRM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15.08.2008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02.08.2012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02.08.2014</w:t>
            </w:r>
          </w:p>
        </w:tc>
      </w:tr>
      <w:tr w:rsidR="00FC2514" w:rsidRPr="00AD2764" w:rsidTr="00B43B67">
        <w:trPr>
          <w:trHeight w:hRule="exact"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proofErr w:type="spellStart"/>
            <w:r w:rsidRPr="00AD2764">
              <w:rPr>
                <w:rFonts w:ascii="Roboto Slab" w:hAnsi="Roboto Slab"/>
                <w:sz w:val="24"/>
                <w:szCs w:val="24"/>
              </w:rPr>
              <w:t>Beckröge</w:t>
            </w:r>
            <w:proofErr w:type="spellEnd"/>
            <w:r w:rsidRPr="00AD2764">
              <w:rPr>
                <w:rFonts w:ascii="Roboto Slab" w:hAnsi="Roboto Slab"/>
                <w:sz w:val="24"/>
                <w:szCs w:val="24"/>
              </w:rPr>
              <w:t xml:space="preserve"> Getränkegroßhandels GmbH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Webshop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08.02.2010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20.10.2010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20.10.2012</w:t>
            </w:r>
          </w:p>
        </w:tc>
      </w:tr>
      <w:tr w:rsidR="00FC2514" w:rsidRPr="00AD2764" w:rsidTr="00B43B67">
        <w:trPr>
          <w:trHeight w:hRule="exact"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proofErr w:type="spellStart"/>
            <w:r w:rsidRPr="00AD2764">
              <w:rPr>
                <w:rFonts w:ascii="Roboto Slab" w:hAnsi="Roboto Slab"/>
                <w:sz w:val="24"/>
                <w:szCs w:val="24"/>
              </w:rPr>
              <w:t>Beckröge</w:t>
            </w:r>
            <w:proofErr w:type="spellEnd"/>
            <w:r w:rsidRPr="00AD2764">
              <w:rPr>
                <w:rFonts w:ascii="Roboto Slab" w:hAnsi="Roboto Slab"/>
                <w:sz w:val="24"/>
                <w:szCs w:val="24"/>
              </w:rPr>
              <w:t xml:space="preserve"> Getränkegroßhandels GmbH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Erweiterung ADM-Berichte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28.03.2011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13.01.2012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13.01.2014</w:t>
            </w:r>
          </w:p>
        </w:tc>
      </w:tr>
      <w:tr w:rsidR="00A87371" w:rsidRPr="00AD2764" w:rsidTr="00B43B67">
        <w:trPr>
          <w:trHeight w:hRule="exact"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A87371" w:rsidRPr="00AD2764" w:rsidRDefault="00CD3736" w:rsidP="00E21B68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proofErr w:type="spellStart"/>
            <w:r w:rsidRPr="00AD2764">
              <w:rPr>
                <w:rFonts w:ascii="Roboto Slab" w:hAnsi="Roboto Slab"/>
                <w:sz w:val="24"/>
                <w:szCs w:val="24"/>
              </w:rPr>
              <w:t>Beverage</w:t>
            </w:r>
            <w:proofErr w:type="spellEnd"/>
            <w:r w:rsidRPr="00AD2764">
              <w:rPr>
                <w:rFonts w:ascii="Roboto Slab" w:hAnsi="Roboto Slab"/>
                <w:sz w:val="24"/>
                <w:szCs w:val="24"/>
              </w:rPr>
              <w:t xml:space="preserve"> Support GmbH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A87371" w:rsidRPr="00AD2764" w:rsidRDefault="00F567D9" w:rsidP="00E21B68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 xml:space="preserve">„Storecheck“ - Vertragsmanagement und </w:t>
            </w:r>
            <w:r w:rsidR="006844FE" w:rsidRPr="00AD2764">
              <w:rPr>
                <w:rFonts w:ascii="Roboto Slab" w:hAnsi="Roboto Slab"/>
                <w:sz w:val="24"/>
                <w:szCs w:val="24"/>
              </w:rPr>
              <w:t>Aufgab</w:t>
            </w:r>
            <w:r w:rsidRPr="00AD2764">
              <w:rPr>
                <w:rFonts w:ascii="Roboto Slab" w:hAnsi="Roboto Slab"/>
                <w:sz w:val="24"/>
                <w:szCs w:val="24"/>
              </w:rPr>
              <w:t>enverwaltung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A87371" w:rsidRPr="00AD2764" w:rsidRDefault="00F567D9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19.10.2010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A87371" w:rsidRPr="00AD2764" w:rsidRDefault="00F567D9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31.12.2011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A87371" w:rsidRPr="00AD2764" w:rsidRDefault="00F567D9" w:rsidP="000E7F53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A87371" w:rsidRPr="00AD2764" w:rsidRDefault="00F567D9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31.12.2013</w:t>
            </w:r>
          </w:p>
        </w:tc>
      </w:tr>
      <w:tr w:rsidR="00FC2514" w:rsidRPr="00AD2764" w:rsidTr="00B43B67">
        <w:trPr>
          <w:trHeight w:hRule="exact"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rPr>
                <w:rFonts w:ascii="Roboto Slab" w:hAnsi="Roboto Slab"/>
                <w:sz w:val="24"/>
                <w:szCs w:val="24"/>
                <w:lang w:val="en-GB"/>
              </w:rPr>
            </w:pPr>
            <w:r w:rsidRPr="00AD2764">
              <w:rPr>
                <w:rFonts w:ascii="Roboto Slab" w:hAnsi="Roboto Slab"/>
                <w:sz w:val="24"/>
                <w:szCs w:val="24"/>
                <w:lang w:val="en-GB"/>
              </w:rPr>
              <w:t>Bosch Rexroth Monitoring Systems GmbH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Phase 1 gem. Pflichtenheft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16.08.2010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22.12.2010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Abnahme</w:t>
            </w:r>
            <w:r w:rsidR="00AD2764">
              <w:rPr>
                <w:rFonts w:ascii="Roboto Slab" w:hAnsi="Roboto Slab"/>
                <w:sz w:val="24"/>
                <w:szCs w:val="24"/>
              </w:rPr>
              <w:t>-</w:t>
            </w:r>
            <w:r w:rsidRPr="00AD2764">
              <w:rPr>
                <w:rFonts w:ascii="Roboto Slab" w:hAnsi="Roboto Slab"/>
                <w:sz w:val="24"/>
                <w:szCs w:val="24"/>
              </w:rPr>
              <w:t>protokoll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22.12.2012</w:t>
            </w:r>
          </w:p>
        </w:tc>
      </w:tr>
      <w:tr w:rsidR="00FC2514" w:rsidRPr="00AD2764" w:rsidTr="00B43B67">
        <w:trPr>
          <w:trHeight w:hRule="exact"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rPr>
                <w:rFonts w:ascii="Roboto Slab" w:hAnsi="Roboto Slab"/>
                <w:sz w:val="24"/>
                <w:szCs w:val="24"/>
                <w:lang w:val="en-GB"/>
              </w:rPr>
            </w:pPr>
            <w:r w:rsidRPr="00AD2764">
              <w:rPr>
                <w:rFonts w:ascii="Roboto Slab" w:hAnsi="Roboto Slab"/>
                <w:sz w:val="24"/>
                <w:szCs w:val="24"/>
                <w:lang w:val="en-GB"/>
              </w:rPr>
              <w:t>Bosch Rexroth Monitoring Systems GmbH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Phase 2 gem. Pflichtenheft (Zeiterfassung)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20.07.2012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12.12.2012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Abnahme</w:t>
            </w:r>
            <w:r w:rsidR="00AD2764">
              <w:rPr>
                <w:rFonts w:ascii="Roboto Slab" w:hAnsi="Roboto Slab"/>
                <w:sz w:val="24"/>
                <w:szCs w:val="24"/>
              </w:rPr>
              <w:t>-</w:t>
            </w:r>
            <w:r w:rsidRPr="00AD2764">
              <w:rPr>
                <w:rFonts w:ascii="Roboto Slab" w:hAnsi="Roboto Slab"/>
                <w:sz w:val="24"/>
                <w:szCs w:val="24"/>
              </w:rPr>
              <w:t>protokoll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12.12.2014</w:t>
            </w:r>
          </w:p>
        </w:tc>
      </w:tr>
      <w:tr w:rsidR="00FC2514" w:rsidRPr="00AD2764" w:rsidTr="00B43B67">
        <w:trPr>
          <w:trHeight w:hRule="exact"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Fix International Services GmbH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</w:tcPr>
          <w:p w:rsidR="00FC2514" w:rsidRPr="00AD2764" w:rsidRDefault="00FC2514" w:rsidP="008342B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CRM/Projektverwaltung/Warenwirtschaft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17.12.2008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01.09.2009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01.09.2011</w:t>
            </w:r>
          </w:p>
        </w:tc>
      </w:tr>
      <w:tr w:rsidR="00FC2514" w:rsidRPr="00AD2764" w:rsidTr="00B43B67">
        <w:trPr>
          <w:trHeight w:hRule="exact"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Gerhard Marcks Haus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</w:tcPr>
          <w:p w:rsidR="00FC2514" w:rsidRPr="00AD2764" w:rsidRDefault="00FC2514" w:rsidP="008342B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Datenbank + Webseite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 xml:space="preserve">28.09.2009 </w:t>
            </w:r>
            <w:r w:rsidRPr="00AD2764">
              <w:rPr>
                <w:rFonts w:ascii="Roboto Slab" w:hAnsi="Roboto Slab"/>
                <w:b/>
                <w:color w:val="FF0000"/>
                <w:sz w:val="24"/>
                <w:szCs w:val="24"/>
              </w:rPr>
              <w:t>(Angebot vom)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27.01.2011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27.01.2013</w:t>
            </w:r>
          </w:p>
        </w:tc>
      </w:tr>
      <w:tr w:rsidR="00FC2514" w:rsidRPr="00AD2764" w:rsidTr="00B43B67">
        <w:trPr>
          <w:trHeight w:hRule="exact"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Gerhard Marcks Haus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</w:tcPr>
          <w:p w:rsidR="00FC2514" w:rsidRPr="00AD2764" w:rsidRDefault="00FC2514" w:rsidP="008342B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Erweiterung Webseite Objektdatenbank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 xml:space="preserve">25.03.2010 </w:t>
            </w:r>
            <w:r w:rsidRPr="00AD2764">
              <w:rPr>
                <w:rFonts w:ascii="Roboto Slab" w:hAnsi="Roboto Slab"/>
                <w:b/>
                <w:color w:val="FF0000"/>
                <w:sz w:val="24"/>
                <w:szCs w:val="24"/>
              </w:rPr>
              <w:t>(Angebot vom)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03.11.2011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8342B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FC2514" w:rsidRPr="00AD2764" w:rsidRDefault="00FC251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03.11.2013</w:t>
            </w:r>
          </w:p>
        </w:tc>
      </w:tr>
      <w:tr w:rsidR="00785BF0" w:rsidRPr="00AD2764" w:rsidTr="00B43B67">
        <w:trPr>
          <w:trHeight w:hRule="exact"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785BF0" w:rsidRPr="00AD2764" w:rsidRDefault="00785BF0" w:rsidP="008342B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 xml:space="preserve">Hotel </w:t>
            </w:r>
            <w:proofErr w:type="spellStart"/>
            <w:r w:rsidRPr="00AD2764">
              <w:rPr>
                <w:rFonts w:ascii="Roboto Slab" w:hAnsi="Roboto Slab"/>
                <w:sz w:val="24"/>
                <w:szCs w:val="24"/>
              </w:rPr>
              <w:t>Munte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</w:tcPr>
          <w:p w:rsidR="00785BF0" w:rsidRPr="00AD2764" w:rsidRDefault="00785BF0" w:rsidP="008342B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proofErr w:type="spellStart"/>
            <w:r w:rsidRPr="00AD2764">
              <w:rPr>
                <w:rFonts w:ascii="Roboto Slab" w:hAnsi="Roboto Slab"/>
                <w:sz w:val="24"/>
                <w:szCs w:val="24"/>
              </w:rPr>
              <w:t>Munte</w:t>
            </w:r>
            <w:proofErr w:type="spellEnd"/>
            <w:r w:rsidRPr="00AD2764">
              <w:rPr>
                <w:rFonts w:ascii="Roboto Slab" w:hAnsi="Roboto Slab"/>
                <w:sz w:val="24"/>
                <w:szCs w:val="24"/>
              </w:rPr>
              <w:t xml:space="preserve"> (Warenannahme per Scanner)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785BF0" w:rsidRPr="00AD2764" w:rsidRDefault="00785BF0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10.10.2007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785BF0" w:rsidRPr="00AD2764" w:rsidRDefault="00785BF0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30.11.2011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785BF0" w:rsidRPr="00AD2764" w:rsidRDefault="00785BF0" w:rsidP="008342B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785BF0" w:rsidRPr="00AD2764" w:rsidRDefault="00785BF0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14.04.2012</w:t>
            </w:r>
          </w:p>
        </w:tc>
      </w:tr>
    </w:tbl>
    <w:tbl>
      <w:tblPr>
        <w:tblStyle w:val="Tabellenraster1"/>
        <w:tblW w:w="153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30"/>
        <w:gridCol w:w="3686"/>
        <w:gridCol w:w="2126"/>
        <w:gridCol w:w="1701"/>
        <w:gridCol w:w="2410"/>
        <w:gridCol w:w="2551"/>
      </w:tblGrid>
      <w:tr w:rsidR="00661065" w:rsidRPr="00AD2764" w:rsidTr="00D33BE7">
        <w:trPr>
          <w:trHeight w:hRule="exact" w:val="624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661065" w:rsidRPr="00AD2764" w:rsidRDefault="00661065" w:rsidP="008342B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Landessportverband für das Saarland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661065" w:rsidRPr="00AD2764" w:rsidRDefault="00661065" w:rsidP="008342B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LSVS-Ressourcenmanagement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661065" w:rsidRPr="00AD2764" w:rsidRDefault="00661065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23.12.2009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661065" w:rsidRPr="00AD2764" w:rsidRDefault="00661065" w:rsidP="00BE74D6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01.12.2012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661065" w:rsidRPr="00AD2764" w:rsidRDefault="00661065" w:rsidP="008342B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661065" w:rsidRPr="00AD2764" w:rsidRDefault="00661065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01.12.2014</w:t>
            </w:r>
          </w:p>
        </w:tc>
        <w:bookmarkStart w:id="0" w:name="_GoBack"/>
        <w:bookmarkEnd w:id="0"/>
      </w:tr>
      <w:tr w:rsidR="00AD2764" w:rsidRPr="00AD2764" w:rsidTr="00D33BE7">
        <w:trPr>
          <w:trHeight w:hRule="exact" w:val="624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proofErr w:type="spellStart"/>
            <w:r w:rsidRPr="00AD2764">
              <w:rPr>
                <w:rFonts w:ascii="Roboto Slab" w:hAnsi="Roboto Slab"/>
                <w:sz w:val="24"/>
                <w:szCs w:val="24"/>
              </w:rPr>
              <w:t>offstandards</w:t>
            </w:r>
            <w:proofErr w:type="spellEnd"/>
            <w:r w:rsidRPr="00AD2764">
              <w:rPr>
                <w:rFonts w:ascii="Roboto Slab" w:hAnsi="Roboto Slab"/>
                <w:sz w:val="24"/>
                <w:szCs w:val="24"/>
              </w:rPr>
              <w:t xml:space="preserve"> GmbH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  <w:lang w:val="en-GB"/>
              </w:rPr>
            </w:pPr>
            <w:r w:rsidRPr="00AD2764">
              <w:rPr>
                <w:rFonts w:ascii="Roboto Slab" w:hAnsi="Roboto Slab"/>
                <w:sz w:val="24"/>
                <w:szCs w:val="24"/>
                <w:lang w:val="en-GB"/>
              </w:rPr>
              <w:t>„Order to cash“ System „OTCS“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19.07.2011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14.04.2010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31.03.2012</w:t>
            </w:r>
          </w:p>
        </w:tc>
      </w:tr>
    </w:tbl>
    <w:tbl>
      <w:tblPr>
        <w:tblStyle w:val="Tabellenraster"/>
        <w:tblW w:w="153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30"/>
        <w:gridCol w:w="3686"/>
        <w:gridCol w:w="2126"/>
        <w:gridCol w:w="1701"/>
        <w:gridCol w:w="2410"/>
        <w:gridCol w:w="2551"/>
      </w:tblGrid>
      <w:tr w:rsidR="00AD2764" w:rsidRPr="00AD2764" w:rsidTr="00D33BE7">
        <w:trPr>
          <w:trHeight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Primus Energie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Datenraum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14.04.2010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14.04.2012</w:t>
            </w:r>
          </w:p>
        </w:tc>
      </w:tr>
      <w:tr w:rsidR="00AD2764" w:rsidRPr="00AD2764" w:rsidTr="00D33BE7">
        <w:trPr>
          <w:trHeight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Primus Energie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Kontaktverwaltung + Flächensicherung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09.03.2010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17.06.2010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17.06.2012</w:t>
            </w:r>
          </w:p>
        </w:tc>
      </w:tr>
      <w:tr w:rsidR="00AD2764" w:rsidRPr="00AD2764" w:rsidTr="00D33BE7">
        <w:trPr>
          <w:trHeight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proofErr w:type="spellStart"/>
            <w:r w:rsidRPr="00AD2764">
              <w:rPr>
                <w:rFonts w:ascii="Roboto Slab" w:hAnsi="Roboto Slab"/>
                <w:sz w:val="24"/>
                <w:szCs w:val="24"/>
              </w:rPr>
              <w:t>Sabowind</w:t>
            </w:r>
            <w:proofErr w:type="spellEnd"/>
            <w:r w:rsidRPr="00AD2764">
              <w:rPr>
                <w:rFonts w:ascii="Roboto Slab" w:hAnsi="Roboto Slab"/>
                <w:sz w:val="24"/>
                <w:szCs w:val="24"/>
              </w:rPr>
              <w:t xml:space="preserve"> GmbH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Flächensicherung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12.08.2012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05.08.2013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Schriftliche Abnahme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4F81BD" w:themeColor="accent1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15.03.2014</w:t>
            </w:r>
          </w:p>
        </w:tc>
      </w:tr>
      <w:tr w:rsidR="00AD2764" w:rsidRPr="00AD2764" w:rsidTr="00D33BE7">
        <w:trPr>
          <w:trHeight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proofErr w:type="spellStart"/>
            <w:r w:rsidRPr="00AD2764">
              <w:rPr>
                <w:rFonts w:ascii="Roboto Slab" w:hAnsi="Roboto Slab"/>
                <w:sz w:val="24"/>
                <w:szCs w:val="24"/>
              </w:rPr>
              <w:t>Sabowind</w:t>
            </w:r>
            <w:proofErr w:type="spellEnd"/>
            <w:r w:rsidRPr="00AD2764">
              <w:rPr>
                <w:rFonts w:ascii="Roboto Slab" w:hAnsi="Roboto Slab"/>
                <w:sz w:val="24"/>
                <w:szCs w:val="24"/>
              </w:rPr>
              <w:t xml:space="preserve"> GmbH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Dokumentenerstellung im Vertragsmanagement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18.06.2013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</w:p>
        </w:tc>
      </w:tr>
      <w:tr w:rsidR="00AD2764" w:rsidRPr="00AD2764" w:rsidTr="00D33BE7">
        <w:trPr>
          <w:trHeight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 xml:space="preserve">Stiftung </w:t>
            </w:r>
            <w:proofErr w:type="spellStart"/>
            <w:r w:rsidRPr="00AD2764">
              <w:rPr>
                <w:rFonts w:ascii="Roboto Slab" w:hAnsi="Roboto Slab"/>
                <w:sz w:val="24"/>
                <w:szCs w:val="24"/>
              </w:rPr>
              <w:t>Louisenlund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Mitgliederverwaltung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20.02.2013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01.07.2013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01.07.2015</w:t>
            </w:r>
          </w:p>
        </w:tc>
      </w:tr>
      <w:tr w:rsidR="00AD2764" w:rsidRPr="00AD2764" w:rsidTr="00D33BE7">
        <w:trPr>
          <w:trHeight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VM-Werk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  <w:lang w:val="en-US"/>
              </w:rPr>
            </w:pPr>
            <w:r w:rsidRPr="00AD2764">
              <w:rPr>
                <w:rFonts w:ascii="Roboto Slab" w:hAnsi="Roboto Slab"/>
                <w:sz w:val="24"/>
                <w:szCs w:val="24"/>
                <w:lang w:val="en-US"/>
              </w:rPr>
              <w:t xml:space="preserve">Milestone I: </w:t>
            </w:r>
            <w:proofErr w:type="spellStart"/>
            <w:r w:rsidRPr="00AD2764">
              <w:rPr>
                <w:rFonts w:ascii="Roboto Slab" w:hAnsi="Roboto Slab"/>
                <w:sz w:val="24"/>
                <w:szCs w:val="24"/>
                <w:lang w:val="en-US"/>
              </w:rPr>
              <w:t>Monatsbericht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05.08.2011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seit 20.02.2012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02/2014</w:t>
            </w:r>
          </w:p>
        </w:tc>
      </w:tr>
      <w:tr w:rsidR="00AD2764" w:rsidRPr="00AD2764" w:rsidTr="00D33BE7">
        <w:trPr>
          <w:trHeight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VM-Werk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  <w:lang w:val="en-US"/>
              </w:rPr>
            </w:pPr>
            <w:r w:rsidRPr="00AD2764">
              <w:rPr>
                <w:rFonts w:ascii="Roboto Slab" w:hAnsi="Roboto Slab"/>
                <w:sz w:val="24"/>
                <w:szCs w:val="24"/>
                <w:lang w:val="en-US"/>
              </w:rPr>
              <w:t>Milestone II: Portal (</w:t>
            </w:r>
            <w:proofErr w:type="spellStart"/>
            <w:r w:rsidRPr="00AD2764">
              <w:rPr>
                <w:rFonts w:ascii="Roboto Slab" w:hAnsi="Roboto Slab"/>
                <w:sz w:val="24"/>
                <w:szCs w:val="24"/>
                <w:lang w:val="en-US"/>
              </w:rPr>
              <w:t>Lesezugriff</w:t>
            </w:r>
            <w:proofErr w:type="spellEnd"/>
            <w:r w:rsidRPr="00AD2764">
              <w:rPr>
                <w:rFonts w:ascii="Roboto Slab" w:hAnsi="Roboto Slab"/>
                <w:sz w:val="24"/>
                <w:szCs w:val="24"/>
                <w:lang w:val="en-US"/>
              </w:rPr>
              <w:t>)</w:t>
            </w:r>
          </w:p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05.08.2011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seit 20.02.2012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02/2014</w:t>
            </w:r>
          </w:p>
        </w:tc>
      </w:tr>
      <w:tr w:rsidR="00AD2764" w:rsidRPr="00AD2764" w:rsidTr="00D33BE7">
        <w:trPr>
          <w:trHeight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VM-Werk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  <w:lang w:val="en-US"/>
              </w:rPr>
            </w:pPr>
            <w:r w:rsidRPr="00AD2764">
              <w:rPr>
                <w:rFonts w:ascii="Roboto Slab" w:hAnsi="Roboto Slab"/>
                <w:sz w:val="24"/>
                <w:szCs w:val="24"/>
                <w:lang w:val="en-US"/>
              </w:rPr>
              <w:t>Milestone III: Integration Google-Analytics &amp; Co</w:t>
            </w:r>
          </w:p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04.11.2011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seit 20.02.2012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02/2014</w:t>
            </w:r>
          </w:p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(siehe auch Folgeeintrag)</w:t>
            </w:r>
          </w:p>
        </w:tc>
      </w:tr>
      <w:tr w:rsidR="00AD2764" w:rsidRPr="00AD2764" w:rsidTr="00D33BE7">
        <w:trPr>
          <w:trHeight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VM-Werk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  <w:lang w:val="en-US"/>
              </w:rPr>
              <w:t>Milestone IV: Portal (</w:t>
            </w:r>
            <w:proofErr w:type="spellStart"/>
            <w:r w:rsidRPr="00AD2764">
              <w:rPr>
                <w:rFonts w:ascii="Roboto Slab" w:hAnsi="Roboto Slab"/>
                <w:sz w:val="24"/>
                <w:szCs w:val="24"/>
                <w:lang w:val="en-US"/>
              </w:rPr>
              <w:t>Schreibzugriff</w:t>
            </w:r>
            <w:proofErr w:type="spellEnd"/>
            <w:r w:rsidRPr="00AD2764">
              <w:rPr>
                <w:rFonts w:ascii="Roboto Slab" w:hAnsi="Roboto Slab"/>
                <w:sz w:val="24"/>
                <w:szCs w:val="24"/>
                <w:lang w:val="en-US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zurückgestellt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-</w:t>
            </w:r>
          </w:p>
        </w:tc>
      </w:tr>
      <w:tr w:rsidR="00AD2764" w:rsidRPr="00AD2764" w:rsidTr="00D33BE7">
        <w:trPr>
          <w:trHeight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VM-Werk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Umstellung der Google-Analytics-Schnittstelle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31.08.2012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seit 01.09.2012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08/2014</w:t>
            </w:r>
          </w:p>
        </w:tc>
      </w:tr>
      <w:tr w:rsidR="00AD2764" w:rsidRPr="00AD2764" w:rsidTr="00D33BE7">
        <w:trPr>
          <w:trHeight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VM-Werk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Zusammenstellung und automatisierter Versand von Wochenberichten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10.06.2013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20.07.2013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Schriftliche Abnahme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b/>
                <w:sz w:val="24"/>
                <w:szCs w:val="24"/>
              </w:rPr>
            </w:pPr>
            <w:r w:rsidRPr="00AD2764">
              <w:rPr>
                <w:rFonts w:ascii="Roboto Slab" w:hAnsi="Roboto Slab"/>
                <w:b/>
                <w:sz w:val="24"/>
                <w:szCs w:val="24"/>
              </w:rPr>
              <w:t>07/2015</w:t>
            </w:r>
          </w:p>
        </w:tc>
      </w:tr>
      <w:tr w:rsidR="00AD2764" w:rsidRPr="00AD2764" w:rsidTr="00D33BE7">
        <w:trPr>
          <w:trHeight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W-I-N-D Energien GmbH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Kontaktverwaltung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24.11.2011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15.03.2012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15.03.2014</w:t>
            </w:r>
          </w:p>
        </w:tc>
      </w:tr>
      <w:tr w:rsidR="00AD2764" w:rsidRPr="00AD2764" w:rsidTr="00D33BE7">
        <w:trPr>
          <w:trHeight w:val="680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W-I-N-D Energien GmbH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Grundstücksverwaltung / AutoCAD 2010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11.06.2012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14.07.2012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AD2764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Produktiveinsatz durch Kunden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764" w:rsidRPr="00AD2764" w:rsidRDefault="00AD2764" w:rsidP="00BE74D6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AD2764">
              <w:rPr>
                <w:rFonts w:ascii="Roboto Slab" w:hAnsi="Roboto Slab"/>
                <w:sz w:val="24"/>
                <w:szCs w:val="24"/>
              </w:rPr>
              <w:t>14.07.2014</w:t>
            </w:r>
          </w:p>
        </w:tc>
      </w:tr>
      <w:tr w:rsidR="00F83B05" w:rsidTr="00D33BE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hRule="exact" w:val="806"/>
        </w:trPr>
        <w:tc>
          <w:tcPr>
            <w:tcW w:w="2830" w:type="dxa"/>
            <w:vAlign w:val="center"/>
          </w:tcPr>
          <w:p w:rsidR="00F83B05" w:rsidRPr="00F83B05" w:rsidRDefault="00F83B05" w:rsidP="00F83B05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proofErr w:type="spellStart"/>
            <w:r w:rsidRPr="00F83B05">
              <w:rPr>
                <w:rFonts w:ascii="Roboto Slab" w:hAnsi="Roboto Slab"/>
                <w:sz w:val="24"/>
                <w:szCs w:val="24"/>
              </w:rPr>
              <w:t>wpd</w:t>
            </w:r>
            <w:proofErr w:type="spellEnd"/>
            <w:r w:rsidRPr="00F83B05">
              <w:rPr>
                <w:rFonts w:ascii="Roboto Slab" w:hAnsi="Roboto Slab"/>
                <w:sz w:val="24"/>
                <w:szCs w:val="24"/>
              </w:rPr>
              <w:t xml:space="preserve"> </w:t>
            </w:r>
            <w:proofErr w:type="spellStart"/>
            <w:r w:rsidRPr="00F83B05">
              <w:rPr>
                <w:rFonts w:ascii="Roboto Slab" w:hAnsi="Roboto Slab"/>
                <w:sz w:val="24"/>
                <w:szCs w:val="24"/>
              </w:rPr>
              <w:t>onshore</w:t>
            </w:r>
            <w:proofErr w:type="spellEnd"/>
            <w:r w:rsidRPr="00F83B05">
              <w:rPr>
                <w:rFonts w:ascii="Roboto Slab" w:hAnsi="Roboto Slab"/>
                <w:sz w:val="24"/>
                <w:szCs w:val="24"/>
              </w:rPr>
              <w:t xml:space="preserve"> GmbH</w:t>
            </w:r>
          </w:p>
        </w:tc>
        <w:tc>
          <w:tcPr>
            <w:tcW w:w="3686" w:type="dxa"/>
            <w:vAlign w:val="center"/>
          </w:tcPr>
          <w:p w:rsidR="00F83B05" w:rsidRPr="00F83B05" w:rsidRDefault="00F83B05" w:rsidP="00F83B05">
            <w:pPr>
              <w:pStyle w:val="KopiedesTextkrpers"/>
              <w:rPr>
                <w:rFonts w:ascii="Roboto Slab" w:hAnsi="Roboto Slab"/>
                <w:sz w:val="24"/>
                <w:szCs w:val="24"/>
              </w:rPr>
            </w:pPr>
            <w:r w:rsidRPr="00F83B05">
              <w:rPr>
                <w:rFonts w:ascii="Roboto Slab" w:hAnsi="Roboto Slab"/>
                <w:sz w:val="24"/>
                <w:szCs w:val="24"/>
              </w:rPr>
              <w:t>Aktenmanagement</w:t>
            </w:r>
          </w:p>
        </w:tc>
        <w:tc>
          <w:tcPr>
            <w:tcW w:w="2126" w:type="dxa"/>
            <w:vAlign w:val="center"/>
          </w:tcPr>
          <w:p w:rsidR="00F83B05" w:rsidRPr="00F83B05" w:rsidRDefault="00F83B05" w:rsidP="00F83B05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F83B05">
              <w:rPr>
                <w:rFonts w:ascii="Roboto Slab" w:hAnsi="Roboto Slab"/>
                <w:sz w:val="24"/>
                <w:szCs w:val="24"/>
              </w:rPr>
              <w:t>28.06.2013</w:t>
            </w:r>
          </w:p>
        </w:tc>
        <w:tc>
          <w:tcPr>
            <w:tcW w:w="1701" w:type="dxa"/>
            <w:vAlign w:val="center"/>
          </w:tcPr>
          <w:p w:rsidR="00F83B05" w:rsidRPr="00F83B05" w:rsidRDefault="00F83B05" w:rsidP="00F83B05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F83B05">
              <w:rPr>
                <w:rFonts w:ascii="Roboto Slab" w:hAnsi="Roboto Slab"/>
                <w:sz w:val="24"/>
                <w:szCs w:val="24"/>
              </w:rPr>
              <w:t>25.08.2014</w:t>
            </w:r>
          </w:p>
        </w:tc>
        <w:tc>
          <w:tcPr>
            <w:tcW w:w="2410" w:type="dxa"/>
            <w:vAlign w:val="center"/>
          </w:tcPr>
          <w:p w:rsidR="00F83B05" w:rsidRPr="00F83B05" w:rsidRDefault="00F83B05" w:rsidP="00F83B05">
            <w:pPr>
              <w:pStyle w:val="KopiedesTextkrpers"/>
              <w:jc w:val="center"/>
              <w:rPr>
                <w:rFonts w:ascii="Roboto Slab" w:hAnsi="Roboto Slab"/>
                <w:sz w:val="24"/>
                <w:szCs w:val="24"/>
              </w:rPr>
            </w:pPr>
            <w:r w:rsidRPr="00F83B05">
              <w:rPr>
                <w:rFonts w:ascii="Roboto Slab" w:hAnsi="Roboto Slab"/>
                <w:sz w:val="24"/>
                <w:szCs w:val="24"/>
              </w:rPr>
              <w:t>Schriftliche Abnahme</w:t>
            </w:r>
          </w:p>
        </w:tc>
        <w:tc>
          <w:tcPr>
            <w:tcW w:w="2551" w:type="dxa"/>
            <w:vAlign w:val="center"/>
          </w:tcPr>
          <w:p w:rsidR="00F83B05" w:rsidRPr="003C7D7A" w:rsidRDefault="00F83B05" w:rsidP="00F83B05">
            <w:pPr>
              <w:pStyle w:val="KopiedesTextkrpers"/>
              <w:jc w:val="center"/>
              <w:rPr>
                <w:rFonts w:ascii="Roboto Slab" w:hAnsi="Roboto Slab"/>
                <w:b/>
                <w:sz w:val="24"/>
                <w:szCs w:val="24"/>
              </w:rPr>
            </w:pPr>
            <w:r w:rsidRPr="003C7D7A">
              <w:rPr>
                <w:rFonts w:ascii="Roboto Slab" w:hAnsi="Roboto Slab"/>
                <w:b/>
                <w:sz w:val="24"/>
                <w:szCs w:val="24"/>
              </w:rPr>
              <w:t>24.08.2015</w:t>
            </w:r>
          </w:p>
        </w:tc>
      </w:tr>
    </w:tbl>
    <w:p w:rsidR="00981F88" w:rsidRDefault="00981F88" w:rsidP="00F76C43"/>
    <w:sectPr w:rsidR="00981F88" w:rsidSect="00BE74D6">
      <w:headerReference w:type="default" r:id="rId10"/>
      <w:pgSz w:w="16839" w:h="23814" w:code="8"/>
      <w:pgMar w:top="1440" w:right="1080" w:bottom="1440" w:left="10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F62" w:rsidRDefault="00365F62">
      <w:r>
        <w:separator/>
      </w:r>
    </w:p>
  </w:endnote>
  <w:endnote w:type="continuationSeparator" w:id="0">
    <w:p w:rsidR="00365F62" w:rsidRDefault="00365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Condensed">
    <w:altName w:val="Arial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F62" w:rsidRDefault="00365F62">
      <w:r>
        <w:separator/>
      </w:r>
    </w:p>
  </w:footnote>
  <w:footnote w:type="continuationSeparator" w:id="0">
    <w:p w:rsidR="00365F62" w:rsidRDefault="00365F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5428" w:type="dxa"/>
      <w:tblBorders>
        <w:bottom w:val="single" w:sz="4" w:space="0" w:color="E0372D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428"/>
    </w:tblGrid>
    <w:tr w:rsidR="00F32FD1" w:rsidTr="001B27BF">
      <w:trPr>
        <w:trHeight w:val="522"/>
      </w:trPr>
      <w:tc>
        <w:tcPr>
          <w:tcW w:w="15428" w:type="dxa"/>
        </w:tcPr>
        <w:p w:rsidR="00F32FD1" w:rsidRDefault="00F32FD1" w:rsidP="00F44E46">
          <w:pPr>
            <w:pStyle w:val="Kopfzeile"/>
            <w:jc w:val="right"/>
            <w:rPr>
              <w:rFonts w:ascii="Arial" w:hAnsi="Arial" w:cs="Arial"/>
            </w:rPr>
          </w:pPr>
        </w:p>
        <w:p w:rsidR="00F32FD1" w:rsidRDefault="00F32FD1" w:rsidP="00F44E46">
          <w:pPr>
            <w:pStyle w:val="Kopfzeile"/>
            <w:jc w:val="right"/>
            <w:rPr>
              <w:rFonts w:ascii="Arial" w:hAnsi="Arial" w:cs="Arial"/>
              <w:lang w:val="it-IT"/>
            </w:rPr>
          </w:pPr>
        </w:p>
      </w:tc>
    </w:tr>
    <w:tr w:rsidR="00F32FD1" w:rsidTr="001B27BF">
      <w:trPr>
        <w:trHeight w:val="125"/>
      </w:trPr>
      <w:tc>
        <w:tcPr>
          <w:tcW w:w="15428" w:type="dxa"/>
        </w:tcPr>
        <w:p w:rsidR="00F32FD1" w:rsidRPr="00F44E46" w:rsidRDefault="00F32FD1" w:rsidP="00F44E46">
          <w:pPr>
            <w:pStyle w:val="Kopfzeile"/>
            <w:jc w:val="right"/>
            <w:rPr>
              <w:noProof/>
              <w:lang w:val="it-IT"/>
            </w:rPr>
          </w:pPr>
        </w:p>
      </w:tc>
    </w:tr>
  </w:tbl>
  <w:p w:rsidR="00F32FD1" w:rsidRPr="00F44E46" w:rsidRDefault="00F32FD1" w:rsidP="006307AF">
    <w:pPr>
      <w:pStyle w:val="KopiedesTextkrper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FAFE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3"/>
    <w:multiLevelType w:val="singleLevel"/>
    <w:tmpl w:val="8574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6CF0D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4650D3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4305314"/>
    <w:multiLevelType w:val="hybridMultilevel"/>
    <w:tmpl w:val="0E0C2C84"/>
    <w:lvl w:ilvl="0" w:tplc="327E7084">
      <w:start w:val="1"/>
      <w:numFmt w:val="bullet"/>
      <w:lvlText w:val="-"/>
      <w:lvlJc w:val="left"/>
      <w:pPr>
        <w:ind w:left="720" w:hanging="360"/>
      </w:pPr>
      <w:rPr>
        <w:rFonts w:ascii="Segoe Condensed" w:eastAsiaTheme="minorHAnsi" w:hAnsi="Segoe Condensed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activeWritingStyle w:appName="MSWord" w:lang="it-IT" w:vendorID="64" w:dllVersion="131078" w:nlCheck="1" w:checkStyle="0"/>
  <w:activeWritingStyle w:appName="MSWord" w:lang="de-DE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94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240"/>
    <w:rsid w:val="00001B13"/>
    <w:rsid w:val="00002E94"/>
    <w:rsid w:val="000069DC"/>
    <w:rsid w:val="00013ECB"/>
    <w:rsid w:val="00015E6E"/>
    <w:rsid w:val="0002356E"/>
    <w:rsid w:val="00025505"/>
    <w:rsid w:val="0002623B"/>
    <w:rsid w:val="000325C8"/>
    <w:rsid w:val="00045D56"/>
    <w:rsid w:val="00052C13"/>
    <w:rsid w:val="00066E53"/>
    <w:rsid w:val="00070185"/>
    <w:rsid w:val="00075AA6"/>
    <w:rsid w:val="000831AB"/>
    <w:rsid w:val="00094409"/>
    <w:rsid w:val="000A160A"/>
    <w:rsid w:val="000A485E"/>
    <w:rsid w:val="000A4F68"/>
    <w:rsid w:val="000A655C"/>
    <w:rsid w:val="000C3290"/>
    <w:rsid w:val="000C636A"/>
    <w:rsid w:val="000E3730"/>
    <w:rsid w:val="000E4304"/>
    <w:rsid w:val="000E5E46"/>
    <w:rsid w:val="000E7F53"/>
    <w:rsid w:val="000F603C"/>
    <w:rsid w:val="000F7A32"/>
    <w:rsid w:val="00100FB9"/>
    <w:rsid w:val="0010361F"/>
    <w:rsid w:val="001045E5"/>
    <w:rsid w:val="0011555D"/>
    <w:rsid w:val="00143877"/>
    <w:rsid w:val="00144143"/>
    <w:rsid w:val="001611DD"/>
    <w:rsid w:val="00164BF4"/>
    <w:rsid w:val="001705F1"/>
    <w:rsid w:val="00170B85"/>
    <w:rsid w:val="001714E5"/>
    <w:rsid w:val="00174666"/>
    <w:rsid w:val="00182773"/>
    <w:rsid w:val="0018396E"/>
    <w:rsid w:val="0018586E"/>
    <w:rsid w:val="001913A2"/>
    <w:rsid w:val="0019171A"/>
    <w:rsid w:val="001A1BC8"/>
    <w:rsid w:val="001A6C34"/>
    <w:rsid w:val="001A74C4"/>
    <w:rsid w:val="001B27BF"/>
    <w:rsid w:val="001B40E2"/>
    <w:rsid w:val="001C371C"/>
    <w:rsid w:val="001D62F9"/>
    <w:rsid w:val="001D76E9"/>
    <w:rsid w:val="001E12FB"/>
    <w:rsid w:val="001E27B6"/>
    <w:rsid w:val="001E39AD"/>
    <w:rsid w:val="001E4215"/>
    <w:rsid w:val="001E5EA8"/>
    <w:rsid w:val="001E6CD4"/>
    <w:rsid w:val="001F3BD5"/>
    <w:rsid w:val="001F4295"/>
    <w:rsid w:val="001F4F44"/>
    <w:rsid w:val="001F4FE5"/>
    <w:rsid w:val="001F5050"/>
    <w:rsid w:val="001F712C"/>
    <w:rsid w:val="001F7528"/>
    <w:rsid w:val="0020087A"/>
    <w:rsid w:val="00211AD7"/>
    <w:rsid w:val="0021372C"/>
    <w:rsid w:val="0022166A"/>
    <w:rsid w:val="00226A90"/>
    <w:rsid w:val="00230CF5"/>
    <w:rsid w:val="00234FD5"/>
    <w:rsid w:val="0023724D"/>
    <w:rsid w:val="00240E32"/>
    <w:rsid w:val="00243A4A"/>
    <w:rsid w:val="00254F73"/>
    <w:rsid w:val="00264A99"/>
    <w:rsid w:val="002668FF"/>
    <w:rsid w:val="0027084A"/>
    <w:rsid w:val="002730AD"/>
    <w:rsid w:val="002733F4"/>
    <w:rsid w:val="0027421A"/>
    <w:rsid w:val="00284469"/>
    <w:rsid w:val="002A0530"/>
    <w:rsid w:val="002B027E"/>
    <w:rsid w:val="002B0A99"/>
    <w:rsid w:val="002B263C"/>
    <w:rsid w:val="002C2563"/>
    <w:rsid w:val="002D025B"/>
    <w:rsid w:val="002E0AAB"/>
    <w:rsid w:val="002E1DF7"/>
    <w:rsid w:val="002F1C1E"/>
    <w:rsid w:val="00305AEA"/>
    <w:rsid w:val="00306AA7"/>
    <w:rsid w:val="00312666"/>
    <w:rsid w:val="00313AC7"/>
    <w:rsid w:val="0031472D"/>
    <w:rsid w:val="003148F8"/>
    <w:rsid w:val="00322D2F"/>
    <w:rsid w:val="00336A06"/>
    <w:rsid w:val="00341832"/>
    <w:rsid w:val="00342A98"/>
    <w:rsid w:val="0034512C"/>
    <w:rsid w:val="0034575E"/>
    <w:rsid w:val="00350EF6"/>
    <w:rsid w:val="00357121"/>
    <w:rsid w:val="00362591"/>
    <w:rsid w:val="00364985"/>
    <w:rsid w:val="00365F62"/>
    <w:rsid w:val="00373417"/>
    <w:rsid w:val="00396D16"/>
    <w:rsid w:val="003A2307"/>
    <w:rsid w:val="003A65C5"/>
    <w:rsid w:val="003A74AC"/>
    <w:rsid w:val="003B4AC5"/>
    <w:rsid w:val="003C2A32"/>
    <w:rsid w:val="003C7D7A"/>
    <w:rsid w:val="003D0CB9"/>
    <w:rsid w:val="003D1516"/>
    <w:rsid w:val="003D28E3"/>
    <w:rsid w:val="003E05F9"/>
    <w:rsid w:val="003F64D5"/>
    <w:rsid w:val="003F6585"/>
    <w:rsid w:val="0042435B"/>
    <w:rsid w:val="00431D51"/>
    <w:rsid w:val="00437534"/>
    <w:rsid w:val="0043784C"/>
    <w:rsid w:val="00445680"/>
    <w:rsid w:val="00454680"/>
    <w:rsid w:val="0046595D"/>
    <w:rsid w:val="00470CB2"/>
    <w:rsid w:val="004810C0"/>
    <w:rsid w:val="004866C2"/>
    <w:rsid w:val="00487ED6"/>
    <w:rsid w:val="00490324"/>
    <w:rsid w:val="004920C0"/>
    <w:rsid w:val="00494134"/>
    <w:rsid w:val="004955B8"/>
    <w:rsid w:val="004958AC"/>
    <w:rsid w:val="00497D19"/>
    <w:rsid w:val="004A1AD7"/>
    <w:rsid w:val="004A5DA9"/>
    <w:rsid w:val="004B2862"/>
    <w:rsid w:val="004B3930"/>
    <w:rsid w:val="004B3C85"/>
    <w:rsid w:val="004B52C9"/>
    <w:rsid w:val="004C2E5C"/>
    <w:rsid w:val="004D2439"/>
    <w:rsid w:val="004D542B"/>
    <w:rsid w:val="004E6A90"/>
    <w:rsid w:val="004E7EA1"/>
    <w:rsid w:val="004F4CD4"/>
    <w:rsid w:val="004F6D35"/>
    <w:rsid w:val="00504AA1"/>
    <w:rsid w:val="00505590"/>
    <w:rsid w:val="005128D9"/>
    <w:rsid w:val="00524B0A"/>
    <w:rsid w:val="00531192"/>
    <w:rsid w:val="00531406"/>
    <w:rsid w:val="00533BD8"/>
    <w:rsid w:val="00543142"/>
    <w:rsid w:val="00545386"/>
    <w:rsid w:val="00550BA4"/>
    <w:rsid w:val="0055390B"/>
    <w:rsid w:val="0056027C"/>
    <w:rsid w:val="00567E45"/>
    <w:rsid w:val="005802D8"/>
    <w:rsid w:val="00581086"/>
    <w:rsid w:val="00583BEF"/>
    <w:rsid w:val="00584E89"/>
    <w:rsid w:val="00596408"/>
    <w:rsid w:val="005A6CF1"/>
    <w:rsid w:val="005A6EF2"/>
    <w:rsid w:val="005B6337"/>
    <w:rsid w:val="005D6C53"/>
    <w:rsid w:val="005E27B4"/>
    <w:rsid w:val="005E6599"/>
    <w:rsid w:val="005F6C64"/>
    <w:rsid w:val="00612BCA"/>
    <w:rsid w:val="00622EFC"/>
    <w:rsid w:val="0062788A"/>
    <w:rsid w:val="006307AF"/>
    <w:rsid w:val="00631429"/>
    <w:rsid w:val="00642E12"/>
    <w:rsid w:val="00652052"/>
    <w:rsid w:val="00656321"/>
    <w:rsid w:val="006608FF"/>
    <w:rsid w:val="00661065"/>
    <w:rsid w:val="006610BF"/>
    <w:rsid w:val="006610E4"/>
    <w:rsid w:val="0067126D"/>
    <w:rsid w:val="006722B0"/>
    <w:rsid w:val="006844FE"/>
    <w:rsid w:val="00691144"/>
    <w:rsid w:val="006955DA"/>
    <w:rsid w:val="006A6EEF"/>
    <w:rsid w:val="006C1520"/>
    <w:rsid w:val="006C4E3C"/>
    <w:rsid w:val="006C5B9A"/>
    <w:rsid w:val="006D1913"/>
    <w:rsid w:val="006D551A"/>
    <w:rsid w:val="006D780A"/>
    <w:rsid w:val="006E4389"/>
    <w:rsid w:val="006F1370"/>
    <w:rsid w:val="006F5F4D"/>
    <w:rsid w:val="0070682C"/>
    <w:rsid w:val="007116AD"/>
    <w:rsid w:val="00714D33"/>
    <w:rsid w:val="00721223"/>
    <w:rsid w:val="00730DB8"/>
    <w:rsid w:val="007358BF"/>
    <w:rsid w:val="00743FED"/>
    <w:rsid w:val="00745BEF"/>
    <w:rsid w:val="00750309"/>
    <w:rsid w:val="00752E95"/>
    <w:rsid w:val="0076004F"/>
    <w:rsid w:val="00764599"/>
    <w:rsid w:val="007672BF"/>
    <w:rsid w:val="00774B16"/>
    <w:rsid w:val="00776393"/>
    <w:rsid w:val="007767AD"/>
    <w:rsid w:val="00776A86"/>
    <w:rsid w:val="007773A9"/>
    <w:rsid w:val="0078037F"/>
    <w:rsid w:val="00785186"/>
    <w:rsid w:val="00785BF0"/>
    <w:rsid w:val="00790903"/>
    <w:rsid w:val="00797B05"/>
    <w:rsid w:val="007A12C5"/>
    <w:rsid w:val="007B20E8"/>
    <w:rsid w:val="007B54D2"/>
    <w:rsid w:val="007B67EB"/>
    <w:rsid w:val="007B7AD5"/>
    <w:rsid w:val="007E137C"/>
    <w:rsid w:val="007F7FA7"/>
    <w:rsid w:val="00803F86"/>
    <w:rsid w:val="00810C19"/>
    <w:rsid w:val="00823BE1"/>
    <w:rsid w:val="00830E96"/>
    <w:rsid w:val="0083626E"/>
    <w:rsid w:val="00840062"/>
    <w:rsid w:val="0084366C"/>
    <w:rsid w:val="00846F04"/>
    <w:rsid w:val="008520FA"/>
    <w:rsid w:val="008623E9"/>
    <w:rsid w:val="00862BBD"/>
    <w:rsid w:val="008843AD"/>
    <w:rsid w:val="008B07E3"/>
    <w:rsid w:val="008C3DE0"/>
    <w:rsid w:val="008D099E"/>
    <w:rsid w:val="008D27AD"/>
    <w:rsid w:val="008D2C7E"/>
    <w:rsid w:val="008D5274"/>
    <w:rsid w:val="008E0C35"/>
    <w:rsid w:val="008E4979"/>
    <w:rsid w:val="00910109"/>
    <w:rsid w:val="00915423"/>
    <w:rsid w:val="00915DC3"/>
    <w:rsid w:val="00923F13"/>
    <w:rsid w:val="00932630"/>
    <w:rsid w:val="009355C5"/>
    <w:rsid w:val="00936D7A"/>
    <w:rsid w:val="00941252"/>
    <w:rsid w:val="00943E29"/>
    <w:rsid w:val="00952FC1"/>
    <w:rsid w:val="0096244C"/>
    <w:rsid w:val="009701DB"/>
    <w:rsid w:val="009720D9"/>
    <w:rsid w:val="00977D5F"/>
    <w:rsid w:val="00981F88"/>
    <w:rsid w:val="009B50A1"/>
    <w:rsid w:val="009D1E23"/>
    <w:rsid w:val="009D2262"/>
    <w:rsid w:val="009E2F11"/>
    <w:rsid w:val="00A04476"/>
    <w:rsid w:val="00A044B4"/>
    <w:rsid w:val="00A1118C"/>
    <w:rsid w:val="00A12215"/>
    <w:rsid w:val="00A22DB1"/>
    <w:rsid w:val="00A26ADD"/>
    <w:rsid w:val="00A3005C"/>
    <w:rsid w:val="00A30834"/>
    <w:rsid w:val="00A33C25"/>
    <w:rsid w:val="00A40FC6"/>
    <w:rsid w:val="00A414F0"/>
    <w:rsid w:val="00A46A5D"/>
    <w:rsid w:val="00A5344F"/>
    <w:rsid w:val="00A56A35"/>
    <w:rsid w:val="00A747D2"/>
    <w:rsid w:val="00A764FF"/>
    <w:rsid w:val="00A807E6"/>
    <w:rsid w:val="00A87371"/>
    <w:rsid w:val="00A90664"/>
    <w:rsid w:val="00A94BAC"/>
    <w:rsid w:val="00A97F53"/>
    <w:rsid w:val="00AA6825"/>
    <w:rsid w:val="00AA6DC8"/>
    <w:rsid w:val="00AB2252"/>
    <w:rsid w:val="00AB7B19"/>
    <w:rsid w:val="00AC16CA"/>
    <w:rsid w:val="00AC5408"/>
    <w:rsid w:val="00AD2764"/>
    <w:rsid w:val="00AD4BDE"/>
    <w:rsid w:val="00AE3EF7"/>
    <w:rsid w:val="00AF1667"/>
    <w:rsid w:val="00AF7898"/>
    <w:rsid w:val="00B04ABD"/>
    <w:rsid w:val="00B05750"/>
    <w:rsid w:val="00B14437"/>
    <w:rsid w:val="00B2572B"/>
    <w:rsid w:val="00B27E20"/>
    <w:rsid w:val="00B30337"/>
    <w:rsid w:val="00B309F2"/>
    <w:rsid w:val="00B333E5"/>
    <w:rsid w:val="00B35E18"/>
    <w:rsid w:val="00B42057"/>
    <w:rsid w:val="00B43B67"/>
    <w:rsid w:val="00B454D1"/>
    <w:rsid w:val="00B534F2"/>
    <w:rsid w:val="00B5553C"/>
    <w:rsid w:val="00B62BA9"/>
    <w:rsid w:val="00B7215D"/>
    <w:rsid w:val="00B80590"/>
    <w:rsid w:val="00B8407E"/>
    <w:rsid w:val="00B867AB"/>
    <w:rsid w:val="00B917CE"/>
    <w:rsid w:val="00B943BD"/>
    <w:rsid w:val="00B96B27"/>
    <w:rsid w:val="00BA0F03"/>
    <w:rsid w:val="00BA505E"/>
    <w:rsid w:val="00BA63E5"/>
    <w:rsid w:val="00BA6E81"/>
    <w:rsid w:val="00BC09D9"/>
    <w:rsid w:val="00BC0F17"/>
    <w:rsid w:val="00BC44AA"/>
    <w:rsid w:val="00BC5903"/>
    <w:rsid w:val="00BC6DB7"/>
    <w:rsid w:val="00BE2BB1"/>
    <w:rsid w:val="00BE6761"/>
    <w:rsid w:val="00BE6F38"/>
    <w:rsid w:val="00BE74D6"/>
    <w:rsid w:val="00BF65F5"/>
    <w:rsid w:val="00BF71CB"/>
    <w:rsid w:val="00C00ECD"/>
    <w:rsid w:val="00C03ACA"/>
    <w:rsid w:val="00C05D5C"/>
    <w:rsid w:val="00C27931"/>
    <w:rsid w:val="00C3543D"/>
    <w:rsid w:val="00C4464D"/>
    <w:rsid w:val="00C45C16"/>
    <w:rsid w:val="00C5570A"/>
    <w:rsid w:val="00C6133F"/>
    <w:rsid w:val="00C67B73"/>
    <w:rsid w:val="00C7128F"/>
    <w:rsid w:val="00C83DD7"/>
    <w:rsid w:val="00C83EAF"/>
    <w:rsid w:val="00C8568D"/>
    <w:rsid w:val="00C9722F"/>
    <w:rsid w:val="00CA25EA"/>
    <w:rsid w:val="00CB6BB7"/>
    <w:rsid w:val="00CC5520"/>
    <w:rsid w:val="00CD1E0D"/>
    <w:rsid w:val="00CD3736"/>
    <w:rsid w:val="00CE102F"/>
    <w:rsid w:val="00CE6202"/>
    <w:rsid w:val="00CE68A6"/>
    <w:rsid w:val="00CE77A1"/>
    <w:rsid w:val="00CF2DBD"/>
    <w:rsid w:val="00D07525"/>
    <w:rsid w:val="00D118DC"/>
    <w:rsid w:val="00D14B09"/>
    <w:rsid w:val="00D15322"/>
    <w:rsid w:val="00D237A0"/>
    <w:rsid w:val="00D252EB"/>
    <w:rsid w:val="00D33BE7"/>
    <w:rsid w:val="00D423F4"/>
    <w:rsid w:val="00D47240"/>
    <w:rsid w:val="00D55AE3"/>
    <w:rsid w:val="00D666BA"/>
    <w:rsid w:val="00D811D8"/>
    <w:rsid w:val="00D81EDF"/>
    <w:rsid w:val="00D94BAE"/>
    <w:rsid w:val="00D97AB8"/>
    <w:rsid w:val="00DA30D9"/>
    <w:rsid w:val="00DA5101"/>
    <w:rsid w:val="00DB3607"/>
    <w:rsid w:val="00DD1223"/>
    <w:rsid w:val="00DD2C1F"/>
    <w:rsid w:val="00DE28A8"/>
    <w:rsid w:val="00DF4553"/>
    <w:rsid w:val="00DF5FB6"/>
    <w:rsid w:val="00DF76A9"/>
    <w:rsid w:val="00E0666C"/>
    <w:rsid w:val="00E06C1F"/>
    <w:rsid w:val="00E1071A"/>
    <w:rsid w:val="00E21B68"/>
    <w:rsid w:val="00E30208"/>
    <w:rsid w:val="00E362C3"/>
    <w:rsid w:val="00E40217"/>
    <w:rsid w:val="00E41310"/>
    <w:rsid w:val="00E41CC8"/>
    <w:rsid w:val="00E533E8"/>
    <w:rsid w:val="00E536DC"/>
    <w:rsid w:val="00E54E6B"/>
    <w:rsid w:val="00E647C4"/>
    <w:rsid w:val="00E64C34"/>
    <w:rsid w:val="00E67689"/>
    <w:rsid w:val="00E70247"/>
    <w:rsid w:val="00E71183"/>
    <w:rsid w:val="00E8043C"/>
    <w:rsid w:val="00E82E6B"/>
    <w:rsid w:val="00E8312B"/>
    <w:rsid w:val="00EA14CF"/>
    <w:rsid w:val="00EB1E1A"/>
    <w:rsid w:val="00EC30B1"/>
    <w:rsid w:val="00EC4C5C"/>
    <w:rsid w:val="00ED32DF"/>
    <w:rsid w:val="00ED5C69"/>
    <w:rsid w:val="00ED70B8"/>
    <w:rsid w:val="00ED7C78"/>
    <w:rsid w:val="00EE3EDC"/>
    <w:rsid w:val="00F07B93"/>
    <w:rsid w:val="00F1272D"/>
    <w:rsid w:val="00F31D93"/>
    <w:rsid w:val="00F32FD1"/>
    <w:rsid w:val="00F35590"/>
    <w:rsid w:val="00F35EA0"/>
    <w:rsid w:val="00F41259"/>
    <w:rsid w:val="00F44E46"/>
    <w:rsid w:val="00F44FA9"/>
    <w:rsid w:val="00F50BDF"/>
    <w:rsid w:val="00F567D9"/>
    <w:rsid w:val="00F615D3"/>
    <w:rsid w:val="00F61B93"/>
    <w:rsid w:val="00F61E92"/>
    <w:rsid w:val="00F71ECE"/>
    <w:rsid w:val="00F73F82"/>
    <w:rsid w:val="00F76C43"/>
    <w:rsid w:val="00F8074D"/>
    <w:rsid w:val="00F83B05"/>
    <w:rsid w:val="00F941CA"/>
    <w:rsid w:val="00F970BF"/>
    <w:rsid w:val="00FA2AD1"/>
    <w:rsid w:val="00FA3887"/>
    <w:rsid w:val="00FA3A7D"/>
    <w:rsid w:val="00FA4073"/>
    <w:rsid w:val="00FB3746"/>
    <w:rsid w:val="00FB4B3C"/>
    <w:rsid w:val="00FB6B67"/>
    <w:rsid w:val="00FC0033"/>
    <w:rsid w:val="00FC2514"/>
    <w:rsid w:val="00FD6130"/>
    <w:rsid w:val="00FE28D3"/>
    <w:rsid w:val="00FE4E73"/>
    <w:rsid w:val="00FE563D"/>
    <w:rsid w:val="00FE6C92"/>
    <w:rsid w:val="00FF297B"/>
    <w:rsid w:val="00FF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35234C4F-F0B9-4AD5-8904-1A1F75B16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semiHidden/>
    <w:qFormat/>
    <w:rsid w:val="00BA505E"/>
    <w:pPr>
      <w:spacing w:after="0" w:line="240" w:lineRule="auto"/>
    </w:pPr>
    <w:rPr>
      <w:spacing w:val="8"/>
      <w:sz w:val="18"/>
      <w:lang w:val="de-DE"/>
    </w:rPr>
  </w:style>
  <w:style w:type="paragraph" w:styleId="berschrift1">
    <w:name w:val="heading 1"/>
    <w:basedOn w:val="Standard"/>
    <w:next w:val="Standard"/>
    <w:link w:val="berschrift1Zchn"/>
    <w:uiPriority w:val="1"/>
    <w:semiHidden/>
    <w:qFormat/>
    <w:rsid w:val="00BA505E"/>
    <w:pPr>
      <w:outlineLvl w:val="0"/>
    </w:pPr>
    <w:rPr>
      <w:b/>
      <w:color w:val="FFFFFF" w:themeColor="background1"/>
      <w:sz w:val="20"/>
    </w:rPr>
  </w:style>
  <w:style w:type="paragraph" w:styleId="berschrift2">
    <w:name w:val="heading 2"/>
    <w:basedOn w:val="berschrift1"/>
    <w:next w:val="Standard"/>
    <w:link w:val="berschrift2Zchn"/>
    <w:uiPriority w:val="1"/>
    <w:semiHidden/>
    <w:qFormat/>
    <w:rsid w:val="00BA505E"/>
    <w:pPr>
      <w:outlineLvl w:val="1"/>
    </w:pPr>
    <w:rPr>
      <w:color w:val="A6A6A6" w:themeColor="background1" w:themeShade="A6"/>
    </w:rPr>
  </w:style>
  <w:style w:type="paragraph" w:styleId="berschrift3">
    <w:name w:val="heading 3"/>
    <w:basedOn w:val="berschrift2"/>
    <w:next w:val="Standard"/>
    <w:link w:val="berschrift3Zchn"/>
    <w:uiPriority w:val="1"/>
    <w:semiHidden/>
    <w:qFormat/>
    <w:rsid w:val="00BA505E"/>
    <w:pPr>
      <w:outlineLvl w:val="2"/>
    </w:pPr>
    <w:rPr>
      <w:b w:val="0"/>
    </w:rPr>
  </w:style>
  <w:style w:type="paragraph" w:styleId="berschrift4">
    <w:name w:val="heading 4"/>
    <w:basedOn w:val="berschrift5"/>
    <w:next w:val="Standard"/>
    <w:link w:val="berschrift4Zchn"/>
    <w:uiPriority w:val="1"/>
    <w:semiHidden/>
    <w:qFormat/>
    <w:rsid w:val="00BA505E"/>
    <w:pPr>
      <w:spacing w:before="40" w:after="280"/>
      <w:outlineLvl w:val="3"/>
    </w:pPr>
    <w:rPr>
      <w:color w:val="B8CCE4" w:themeColor="accent1" w:themeTint="66"/>
    </w:rPr>
  </w:style>
  <w:style w:type="paragraph" w:styleId="berschrift5">
    <w:name w:val="heading 5"/>
    <w:basedOn w:val="Standard"/>
    <w:next w:val="Standard"/>
    <w:link w:val="berschrift5Zchn"/>
    <w:uiPriority w:val="1"/>
    <w:semiHidden/>
    <w:qFormat/>
    <w:rsid w:val="00BA505E"/>
    <w:pPr>
      <w:keepNext/>
      <w:keepLines/>
      <w:spacing w:before="200"/>
      <w:outlineLvl w:val="4"/>
    </w:pPr>
    <w:rPr>
      <w:rFonts w:eastAsiaTheme="majorEastAsia" w:cstheme="majorBidi"/>
      <w:color w:val="D9D9D9" w:themeColor="background1" w:themeShade="D9"/>
      <w:sz w:val="9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1"/>
    <w:rsid w:val="00BA50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tzhaltertext">
    <w:name w:val="Placeholder Text"/>
    <w:basedOn w:val="Absatz-Standardschriftart"/>
    <w:uiPriority w:val="99"/>
    <w:semiHidden/>
    <w:rsid w:val="00BA505E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A505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A505E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1"/>
    <w:semiHidden/>
    <w:rsid w:val="00BA505E"/>
    <w:rPr>
      <w:b/>
      <w:color w:val="FFFFFF" w:themeColor="background1"/>
      <w:spacing w:val="8"/>
      <w:sz w:val="20"/>
    </w:rPr>
  </w:style>
  <w:style w:type="character" w:customStyle="1" w:styleId="berschrift2Zchn">
    <w:name w:val="Überschrift 2 Zchn"/>
    <w:basedOn w:val="Absatz-Standardschriftart"/>
    <w:link w:val="berschrift2"/>
    <w:uiPriority w:val="1"/>
    <w:semiHidden/>
    <w:rsid w:val="00BA505E"/>
    <w:rPr>
      <w:b/>
      <w:color w:val="A6A6A6" w:themeColor="background1" w:themeShade="A6"/>
      <w:spacing w:val="8"/>
      <w:sz w:val="20"/>
    </w:rPr>
  </w:style>
  <w:style w:type="character" w:customStyle="1" w:styleId="berschrift3Zchn">
    <w:name w:val="Überschrift 3 Zchn"/>
    <w:basedOn w:val="Absatz-Standardschriftart"/>
    <w:link w:val="berschrift3"/>
    <w:uiPriority w:val="1"/>
    <w:semiHidden/>
    <w:rsid w:val="00BA505E"/>
    <w:rPr>
      <w:color w:val="A6A6A6" w:themeColor="background1" w:themeShade="A6"/>
      <w:spacing w:val="8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1"/>
    <w:semiHidden/>
    <w:rsid w:val="00BA505E"/>
    <w:rPr>
      <w:rFonts w:eastAsiaTheme="majorEastAsia" w:cstheme="majorBidi"/>
      <w:color w:val="B8CCE4" w:themeColor="accent1" w:themeTint="66"/>
      <w:spacing w:val="8"/>
      <w:sz w:val="96"/>
    </w:rPr>
  </w:style>
  <w:style w:type="character" w:customStyle="1" w:styleId="berschrift5Zchn">
    <w:name w:val="Überschrift 5 Zchn"/>
    <w:basedOn w:val="Absatz-Standardschriftart"/>
    <w:link w:val="berschrift5"/>
    <w:uiPriority w:val="1"/>
    <w:semiHidden/>
    <w:rsid w:val="00BA505E"/>
    <w:rPr>
      <w:rFonts w:eastAsiaTheme="majorEastAsia" w:cstheme="majorBidi"/>
      <w:color w:val="D9D9D9" w:themeColor="background1" w:themeShade="D9"/>
      <w:spacing w:val="8"/>
      <w:sz w:val="96"/>
    </w:rPr>
  </w:style>
  <w:style w:type="paragraph" w:customStyle="1" w:styleId="KopiedesTextkrpers">
    <w:name w:val="Kopie des Textkörpers"/>
    <w:basedOn w:val="Standard"/>
    <w:qFormat/>
    <w:rsid w:val="00BA505E"/>
    <w:rPr>
      <w:sz w:val="16"/>
    </w:rPr>
  </w:style>
  <w:style w:type="paragraph" w:customStyle="1" w:styleId="Besprechungsprotollberschrift">
    <w:name w:val="Besprechungsprotoll Überschrift"/>
    <w:basedOn w:val="Standard"/>
    <w:qFormat/>
    <w:rsid w:val="00BA505E"/>
    <w:pPr>
      <w:keepNext/>
      <w:keepLines/>
      <w:spacing w:before="40" w:after="280"/>
    </w:pPr>
    <w:rPr>
      <w:rFonts w:eastAsiaTheme="majorEastAsia" w:cstheme="majorBidi"/>
      <w:color w:val="B8CCE4" w:themeColor="accent1" w:themeTint="66"/>
      <w:sz w:val="96"/>
    </w:rPr>
  </w:style>
  <w:style w:type="paragraph" w:customStyle="1" w:styleId="ProtokollundTagesordnungTitel">
    <w:name w:val="Protokoll und Tagesordnung Titel"/>
    <w:basedOn w:val="Standard"/>
    <w:qFormat/>
    <w:rsid w:val="00BA505E"/>
    <w:rPr>
      <w:b/>
      <w:color w:val="FFFFFF" w:themeColor="background1"/>
      <w:sz w:val="20"/>
    </w:rPr>
  </w:style>
  <w:style w:type="paragraph" w:styleId="Kopfzeile">
    <w:name w:val="header"/>
    <w:basedOn w:val="Standard"/>
    <w:link w:val="KopfzeileZchn"/>
    <w:unhideWhenUsed/>
    <w:rsid w:val="00BA505E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A505E"/>
    <w:rPr>
      <w:spacing w:val="8"/>
      <w:sz w:val="18"/>
    </w:rPr>
  </w:style>
  <w:style w:type="paragraph" w:styleId="Fuzeile">
    <w:name w:val="footer"/>
    <w:basedOn w:val="Standard"/>
    <w:link w:val="FuzeileZchn"/>
    <w:uiPriority w:val="99"/>
    <w:unhideWhenUsed/>
    <w:rsid w:val="00BA505E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A505E"/>
    <w:rPr>
      <w:spacing w:val="8"/>
      <w:sz w:val="18"/>
    </w:rPr>
  </w:style>
  <w:style w:type="table" w:customStyle="1" w:styleId="Tabellenraster1">
    <w:name w:val="Tabellenraster1"/>
    <w:basedOn w:val="NormaleTabelle"/>
    <w:next w:val="Tabellenraster"/>
    <w:uiPriority w:val="1"/>
    <w:rsid w:val="006610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5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iletkovic\Downloads\TS010173185.dotx" TargetMode="External"/></Relationships>
</file>

<file path=word/theme/theme1.xml><?xml version="1.0" encoding="utf-8"?>
<a:theme xmlns:a="http://schemas.openxmlformats.org/drawingml/2006/main" name="Custom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chool Presentation">
      <a:majorFont>
        <a:latin typeface="Bookman Old Style"/>
        <a:ea typeface=""/>
        <a:cs typeface=""/>
      </a:majorFont>
      <a:minorFont>
        <a:latin typeface="Segoe Condensed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 rotWithShape="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BC5A87F-49D7-4415-B304-E87993BD6D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8E5EDB-AB28-4274-AC99-D2D60B465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TS010173185</Template>
  <TotalTime>0</TotalTime>
  <Pages>1</Pages>
  <Words>413</Words>
  <Characters>2602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Meeting minutes</vt:lpstr>
      <vt:lpstr/>
    </vt:vector>
  </TitlesOfParts>
  <Company/>
  <LinksUpToDate>false</LinksUpToDate>
  <CharactersWithSpaces>3009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</dc:title>
  <dc:subject/>
  <dc:creator>Nataša Miletković</dc:creator>
  <cp:keywords/>
  <cp:lastModifiedBy>Nataša Miletković</cp:lastModifiedBy>
  <cp:revision>8</cp:revision>
  <cp:lastPrinted>2015-02-11T15:36:00Z</cp:lastPrinted>
  <dcterms:created xsi:type="dcterms:W3CDTF">2015-02-11T13:12:00Z</dcterms:created>
  <dcterms:modified xsi:type="dcterms:W3CDTF">2015-02-12T14:53:00Z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TC101731859990</vt:lpwstr>
  </property>
</Properties>
</file>